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78" w:rsidRPr="004225D7" w:rsidRDefault="00E60A78" w:rsidP="001A2AD6">
      <w:pPr>
        <w:autoSpaceDE w:val="0"/>
        <w:autoSpaceDN w:val="0"/>
        <w:adjustRightInd w:val="0"/>
        <w:spacing w:after="0" w:line="240" w:lineRule="auto"/>
        <w:ind w:left="1429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pt;margin-top:-35.95pt;width:591.8pt;height:836.95pt;z-index:251658240">
            <v:imagedata r:id="rId5" o:title=""/>
            <w10:wrap type="square"/>
          </v:shape>
        </w:pict>
      </w:r>
    </w:p>
    <w:p w:rsidR="00E60A78" w:rsidRDefault="00E60A78" w:rsidP="005E2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Положение о библиотеке МБОУ СШ №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color w:val="000000"/>
            <w:sz w:val="28"/>
            <w:szCs w:val="28"/>
            <w:lang w:eastAsia="ru-RU"/>
          </w:rPr>
          <w:t>3 г</w:t>
        </w:r>
      </w:smartTag>
      <w:r>
        <w:rPr>
          <w:rFonts w:ascii="Times New Roman" w:hAnsi="Times New Roman"/>
          <w:color w:val="000000"/>
          <w:sz w:val="28"/>
          <w:szCs w:val="28"/>
          <w:lang w:eastAsia="ru-RU"/>
        </w:rPr>
        <w:t>. Енисейска</w:t>
      </w:r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разработано на   основе Примерного положения о библиотеке общеобразовательного учреждения, рекомендованного письмом Минобразования России от 23 марта </w:t>
      </w:r>
      <w:smartTag w:uri="urn:schemas-microsoft-com:office:smarttags" w:element="metricconverter">
        <w:smartTagPr>
          <w:attr w:name="ProductID" w:val="2011 г"/>
        </w:smartTagPr>
        <w:r w:rsidRPr="001A2AD6">
          <w:rPr>
            <w:rFonts w:ascii="Times New Roman" w:hAnsi="Times New Roman"/>
            <w:color w:val="000000"/>
            <w:sz w:val="28"/>
            <w:szCs w:val="28"/>
            <w:lang w:eastAsia="ru-RU"/>
          </w:rPr>
          <w:t>2004 г</w:t>
        </w:r>
      </w:smartTag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№ 14-51-70/13.   Во исполнение приказа Минобразования  России от 1 марта </w:t>
      </w:r>
      <w:smartTag w:uri="urn:schemas-microsoft-com:office:smarttags" w:element="metricconverter">
        <w:smartTagPr>
          <w:attr w:name="ProductID" w:val="2011 г"/>
        </w:smartTagPr>
        <w:r w:rsidRPr="001A2AD6">
          <w:rPr>
            <w:rFonts w:ascii="Times New Roman" w:hAnsi="Times New Roman"/>
            <w:color w:val="000000"/>
            <w:sz w:val="28"/>
            <w:szCs w:val="28"/>
            <w:lang w:eastAsia="ru-RU"/>
          </w:rPr>
          <w:t>2004 г</w:t>
        </w:r>
      </w:smartTag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>. № 936 о реализации решения коллегии Минобразования России  от 10.02.2004 № 2/2 «Об основных направлениях совершенствования деятельности библиотек учреждений общег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 образования РФ»,  приказа МинОбрн</w:t>
      </w:r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ауки России от 6 октября </w:t>
      </w:r>
      <w:smartTag w:uri="urn:schemas-microsoft-com:office:smarttags" w:element="metricconverter">
        <w:smartTagPr>
          <w:attr w:name="ProductID" w:val="2011 г"/>
        </w:smartTagPr>
        <w:r w:rsidRPr="001A2AD6">
          <w:rPr>
            <w:rFonts w:ascii="Times New Roman" w:hAnsi="Times New Roman"/>
            <w:color w:val="000000"/>
            <w:sz w:val="28"/>
            <w:szCs w:val="28"/>
            <w:lang w:eastAsia="ru-RU"/>
          </w:rPr>
          <w:t>2009 г</w:t>
        </w:r>
      </w:smartTag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№ 373; в ред. приказов от 26 ноября </w:t>
      </w:r>
      <w:smartTag w:uri="urn:schemas-microsoft-com:office:smarttags" w:element="metricconverter">
        <w:smartTagPr>
          <w:attr w:name="ProductID" w:val="2011 г"/>
        </w:smartTagPr>
        <w:r w:rsidRPr="001A2AD6">
          <w:rPr>
            <w:rFonts w:ascii="Times New Roman" w:hAnsi="Times New Roman"/>
            <w:color w:val="000000"/>
            <w:sz w:val="28"/>
            <w:szCs w:val="28"/>
            <w:lang w:eastAsia="ru-RU"/>
          </w:rPr>
          <w:t>2010 г</w:t>
        </w:r>
      </w:smartTag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№ 1241, от 22 сентября </w:t>
      </w:r>
      <w:smartTag w:uri="urn:schemas-microsoft-com:office:smarttags" w:element="metricconverter">
        <w:smartTagPr>
          <w:attr w:name="ProductID" w:val="2011 г"/>
        </w:smartTagPr>
        <w:r w:rsidRPr="001A2AD6">
          <w:rPr>
            <w:rFonts w:ascii="Times New Roman" w:hAnsi="Times New Roman"/>
            <w:color w:val="000000"/>
            <w:sz w:val="28"/>
            <w:szCs w:val="28"/>
            <w:lang w:eastAsia="ru-RU"/>
          </w:rPr>
          <w:t>2011 г</w:t>
        </w:r>
      </w:smartTag>
      <w:r w:rsidRPr="001A2AD6">
        <w:rPr>
          <w:rFonts w:ascii="Times New Roman" w:hAnsi="Times New Roman"/>
          <w:color w:val="000000"/>
          <w:sz w:val="28"/>
          <w:szCs w:val="28"/>
          <w:lang w:eastAsia="ru-RU"/>
        </w:rPr>
        <w:t>. № 2357  о внедрении ФГОС.</w:t>
      </w:r>
    </w:p>
    <w:p w:rsidR="00E60A78" w:rsidRPr="001A2AD6" w:rsidRDefault="00E60A78" w:rsidP="001A2A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Общие положения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1.1.</w:t>
      </w:r>
      <w:r w:rsidRPr="001A2AD6">
        <w:rPr>
          <w:rFonts w:ascii="Times New Roman" w:hAnsi="Times New Roman"/>
          <w:sz w:val="28"/>
          <w:szCs w:val="28"/>
          <w:lang w:eastAsia="ru-RU"/>
        </w:rPr>
        <w:t>Библиотека является структурным подразделением общеобразовательного учреждения, участвующим в учебно-воспитательном процессе в целях обеспечения  права участников образовательного процесса на бесплатное пользование библиотечно-информационными ресурсами.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1.2. Деятельность библиотеки МБОУ СШ № 3 </w:t>
      </w:r>
      <w:r w:rsidRPr="001A2AD6">
        <w:rPr>
          <w:rFonts w:ascii="Times New Roman" w:hAnsi="Times New Roman"/>
          <w:sz w:val="28"/>
          <w:szCs w:val="28"/>
          <w:lang w:eastAsia="ru-RU"/>
        </w:rPr>
        <w:t>(далее - библиотека) отражается в уставе общеобразовательного учреждения. Обеспеченность библиотеки учебными, методическими и справочными документами учитывается при лицензировании общеобразовательного учреждения.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3. Цели библиотеки общеобразовательного учреждения соотносятся с целями общеобразовательного учреждения: </w:t>
      </w:r>
    </w:p>
    <w:p w:rsidR="00E60A78" w:rsidRPr="001A2AD6" w:rsidRDefault="00E60A78" w:rsidP="005E24C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 </w:t>
      </w:r>
    </w:p>
    <w:p w:rsidR="00E60A78" w:rsidRPr="001A2AD6" w:rsidRDefault="00E60A78" w:rsidP="005E24C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создание основы для осознанного выбора и последующего освоения профессиональных образовательных программ; </w:t>
      </w:r>
    </w:p>
    <w:p w:rsidR="00E60A78" w:rsidRPr="001A2AD6" w:rsidRDefault="00E60A78" w:rsidP="005E24C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4. 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образованием, уставом общеобразовательного учреждения, положением о библиотеке, утвержденном директором общеобразовательного учреждения. 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>5. 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>6. Порядок пользования источниками информации, перечень основных услуг и условия их предоставления определяются Положением о библиотеке общеобразовательного учреждения и Правилами пользования библиотекой, утвержденными руководителем общеобразовательного учреждения.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>7. Общеобразовательное учреждение несет ответственность за доступность и качество библиотечно-информационного обслуживания библиотеки.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1A2AD6">
        <w:rPr>
          <w:rFonts w:ascii="Times New Roman" w:hAnsi="Times New Roman"/>
          <w:sz w:val="28"/>
          <w:szCs w:val="28"/>
          <w:lang w:eastAsia="ru-RU"/>
        </w:rPr>
        <w:t>8.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II. Основные задачи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2.1.   </w:t>
      </w:r>
      <w:r w:rsidRPr="001A2AD6">
        <w:rPr>
          <w:rFonts w:ascii="Times New Roman" w:hAnsi="Times New Roman"/>
          <w:sz w:val="28"/>
          <w:szCs w:val="28"/>
          <w:lang w:eastAsia="ru-RU"/>
        </w:rPr>
        <w:t>Основными задачами библиотеки  являются:</w:t>
      </w:r>
    </w:p>
    <w:p w:rsidR="00E60A78" w:rsidRPr="001A2AD6" w:rsidRDefault="00E60A78" w:rsidP="005E24CD">
      <w:pPr>
        <w:numPr>
          <w:ilvl w:val="0"/>
          <w:numId w:val="11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обеспечение участникам образовательного процесса: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общеобразовательного учреждения на различных носителях: бумажном (книжный фонд, фонд периодических изданий); магнитном (фонд аудио- и видеокассет); цифровом (CD-диски); коммуникативном (компьютерные сети) и иных носителях;</w:t>
      </w:r>
    </w:p>
    <w:p w:rsidR="00E60A78" w:rsidRPr="001A2AD6" w:rsidRDefault="00E60A78" w:rsidP="005E24CD">
      <w:pPr>
        <w:numPr>
          <w:ilvl w:val="0"/>
          <w:numId w:val="11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E60A78" w:rsidRPr="001A2AD6" w:rsidRDefault="00E60A78" w:rsidP="005E24CD">
      <w:pPr>
        <w:numPr>
          <w:ilvl w:val="0"/>
          <w:numId w:val="11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формирование навыков независимого библиотечного пользователя: обучение поиску, отбору и критической оценке информации;</w:t>
      </w:r>
    </w:p>
    <w:p w:rsidR="00E60A78" w:rsidRPr="001A2AD6" w:rsidRDefault="00E60A78" w:rsidP="005E24CD">
      <w:pPr>
        <w:numPr>
          <w:ilvl w:val="0"/>
          <w:numId w:val="11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E60A78" w:rsidRDefault="00E60A78" w:rsidP="0078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III. Основные функции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Для реализации основных задач библиотека:</w:t>
      </w:r>
    </w:p>
    <w:p w:rsidR="00E60A78" w:rsidRDefault="00E60A78" w:rsidP="005E2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 Ф</w:t>
      </w:r>
      <w:r w:rsidRPr="001A2AD6">
        <w:rPr>
          <w:rFonts w:ascii="Times New Roman" w:hAnsi="Times New Roman"/>
          <w:sz w:val="28"/>
          <w:szCs w:val="28"/>
          <w:lang w:eastAsia="ru-RU"/>
        </w:rPr>
        <w:t>ормирует фонд библиотечно-информационных ресурсов общеобразовательного учреждения: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пополняет фонд информационными ресурсами сети Интернет, базами и банками данных других учреждений и организаций;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аккумулирует фонд документов, создаваемых в общеобразовательном учреждении (публикаций и работ педагогов общеобразовательного учреждения, лучших научных работ и рефератов обучающихся и др.);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осуществляет размещение, орган</w:t>
      </w:r>
      <w:r>
        <w:rPr>
          <w:rFonts w:ascii="Times New Roman" w:hAnsi="Times New Roman"/>
          <w:sz w:val="28"/>
          <w:szCs w:val="28"/>
          <w:lang w:eastAsia="ru-RU"/>
        </w:rPr>
        <w:t>изацию и сохранность документов.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3.2. С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оздает информационную продукцию: 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осуществляет аналитико-синтетическую переработку информации;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общеобразовательного учреждения;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разрабатывает рекомендательные библиографические пособия (списки, обзоры, указатели и т.п.);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обеспечивает информирование пользовател</w:t>
      </w:r>
      <w:r>
        <w:rPr>
          <w:rFonts w:ascii="Times New Roman" w:hAnsi="Times New Roman"/>
          <w:sz w:val="28"/>
          <w:szCs w:val="28"/>
          <w:lang w:eastAsia="ru-RU"/>
        </w:rPr>
        <w:t>ей об информационной продукции.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3.3. О</w:t>
      </w:r>
      <w:r w:rsidRPr="001A2AD6">
        <w:rPr>
          <w:rFonts w:ascii="Times New Roman" w:hAnsi="Times New Roman"/>
          <w:sz w:val="28"/>
          <w:szCs w:val="28"/>
          <w:lang w:eastAsia="ru-RU"/>
        </w:rPr>
        <w:t>существляет дифференцированное библиотечно-информационное обслуживание обучающихся: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организует массовые мероприятия, ориентированные на развитие общей, и читательской культуры личности, содействует развитию критического мышления;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• содействует членам педагогического коллектива и администрации учреждения в организации образовательного процесса и досуга обучающихся (просмотр видеофильмов, CD-дисков, презентации развивающих компьютерных игр); </w:t>
      </w:r>
    </w:p>
    <w:p w:rsidR="00E60A78" w:rsidRPr="001A2AD6" w:rsidRDefault="00E60A78" w:rsidP="005E24C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руководит воспитательной работой с книгой в группах продленного дня, в классах компенсирующего обучения, в коррекц</w:t>
      </w:r>
      <w:r>
        <w:rPr>
          <w:rFonts w:ascii="Times New Roman" w:hAnsi="Times New Roman"/>
          <w:sz w:val="28"/>
          <w:szCs w:val="28"/>
          <w:lang w:eastAsia="ru-RU"/>
        </w:rPr>
        <w:t>ионных классах (при их наличии).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3.4. О</w:t>
      </w:r>
      <w:r w:rsidRPr="001A2AD6">
        <w:rPr>
          <w:rFonts w:ascii="Times New Roman" w:hAnsi="Times New Roman"/>
          <w:iCs/>
          <w:sz w:val="28"/>
          <w:szCs w:val="28"/>
          <w:lang w:eastAsia="ru-RU"/>
        </w:rPr>
        <w:t>существляет дифференцированное библиотечно-информационное обслуживание педагогических работников: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выявляет информационные потребности и удовлетворяет запросы, связанные с обучением, воспитанием и здоровьем детей;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• выявляет информационные потребности и удовлетворяет запросы в области педагогических инноваций и новых технологий; 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• содействует профессиональной компетенции, повышению квалификации, проведению аттестации; 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осуществляет текущее информирование (дни информации, обзоры новых поступлений и публикаций), информирование руководства общеобразовательного учреждения по вопросам управления образовательным процессом;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поддерживает деятельность педагогических работников в области создания информационных продуктов (документов, баз данных, Web-страниц и т.п.);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способствует проведению занятий по формированию информационной культуры; является базой для проведения практических занятий по раб</w:t>
      </w:r>
      <w:r>
        <w:rPr>
          <w:rFonts w:ascii="Times New Roman" w:hAnsi="Times New Roman"/>
          <w:sz w:val="28"/>
          <w:szCs w:val="28"/>
          <w:lang w:eastAsia="ru-RU"/>
        </w:rPr>
        <w:t>оте с информационными ресурсами.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3.5. О</w:t>
      </w:r>
      <w:r w:rsidRPr="001A2AD6">
        <w:rPr>
          <w:rFonts w:ascii="Times New Roman" w:hAnsi="Times New Roman"/>
          <w:iCs/>
          <w:sz w:val="28"/>
          <w:szCs w:val="28"/>
          <w:lang w:eastAsia="ru-RU"/>
        </w:rPr>
        <w:t>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удовлетворяет запросы пользователей и информирует о новых поступлениях в библиотеку;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консультирует по вопросам организации семейного чтения, знакомит с информацией по воспитанию детей;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консультирует по вопросам учебных изданий для обучающихся.</w:t>
      </w:r>
    </w:p>
    <w:p w:rsidR="00E60A78" w:rsidRPr="001A2AD6" w:rsidRDefault="00E60A78" w:rsidP="00787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IV. Организация деятельности библиотеки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Наличие укомплектованной библиотеки в общеобразовательном учреждении обязательно, в том числе в малокомплектном учреждении и учреждении, расположенном в сельской местности. Частичная централизация библиотечно-библиографических процессов в межшкольных библиотечных объединениях проводится по приказу органов управления образованием. 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>2. Структура библиотеки, помимо традиционных отделов (абонемент, читальный зал), включает  книгохранилище учебников.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3.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общеобразовательного учреждения, программами, проектами и планом работы библиотеки. 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>4. Библиотека вправе предоставлять платные библиотечно-информационные услуги,  перечень которых определяется   уставом общеобразовательного учреждения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5. 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(или) абсолютных размеров финансирования из бюджета общеобразовательного учреждения.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 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>6. В целях обеспечения модернизации библиотеки в условиях информатизации образования и в пределах средств, выделяемых учредителями, общеобразовательное учреждение обеспечивает библиотеку: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• гарантированным финансированием комплектования библиотечно-информационных ресурсов (в смете учреждения выводится отдельно); 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 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современной электронно-вычислительной, телекоммуникационной и копировально-множительной техникой и необходимыми программными продуктами;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ремонтом и сервисным обслуживанием техники и оборудования библиотеки;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библиотечной техникой и канцелярскими принадлежностями.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>7. Общеобразовательное учреждение создает условия для сохранности аппаратуры, оборудования и имущества библиотеки.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8.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общеобразовательного учреждения в соответствии с уставом учреждения. 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A2AD6">
        <w:rPr>
          <w:rFonts w:ascii="Times New Roman" w:hAnsi="Times New Roman"/>
          <w:sz w:val="28"/>
          <w:szCs w:val="28"/>
          <w:lang w:eastAsia="ru-RU"/>
        </w:rPr>
        <w:t>9. Режим работы библиотеки определяется заведующим библиотекой (библиотекарем)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один час рабочего времени ежедневно на выполнение внутрибиблиотечной работы;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одного раза в месяц — санитарного дня, в который обслуживание пользователей не производится;</w:t>
      </w:r>
    </w:p>
    <w:p w:rsidR="00E60A78" w:rsidRPr="001A2AD6" w:rsidRDefault="00E60A78" w:rsidP="005E24C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• не менее одного раза в месяц — методического дня.</w:t>
      </w:r>
    </w:p>
    <w:p w:rsidR="00E60A78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D2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4.1</w:t>
      </w:r>
      <w:r w:rsidRPr="001A2AD6">
        <w:rPr>
          <w:rFonts w:ascii="Times New Roman" w:hAnsi="Times New Roman"/>
          <w:sz w:val="28"/>
          <w:szCs w:val="28"/>
          <w:lang w:eastAsia="ru-RU"/>
        </w:rPr>
        <w:t>0. 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Федерации.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V. Управление. Штаты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>1. Управление библиотекой осуществляется в соответствии с законодательством Российской Федерации, субъектов Российской Федерации и уставом общеобразовательного учреждения.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2. Общее руководство деятельностью библиотеки осуществляет руководитель общеобразовательного учреждения. 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>3. Руководство библиотекой осуществляет заведующий библиотекой (</w:t>
      </w:r>
      <w:r>
        <w:rPr>
          <w:rFonts w:ascii="Times New Roman" w:hAnsi="Times New Roman"/>
          <w:sz w:val="28"/>
          <w:szCs w:val="28"/>
          <w:lang w:eastAsia="ru-RU"/>
        </w:rPr>
        <w:t xml:space="preserve">педагог - </w:t>
      </w:r>
      <w:r w:rsidRPr="001A2AD6">
        <w:rPr>
          <w:rFonts w:ascii="Times New Roman" w:hAnsi="Times New Roman"/>
          <w:sz w:val="28"/>
          <w:szCs w:val="28"/>
          <w:lang w:eastAsia="ru-RU"/>
        </w:rPr>
        <w:t>библиотекарь), который несет ответственность в пределах своей компетенции перед обществом и руководителем общеобразовательного учреждения,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общеобразовательного учреждения.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>4. Заведующий библиотекой (</w:t>
      </w:r>
      <w:r>
        <w:rPr>
          <w:rFonts w:ascii="Times New Roman" w:hAnsi="Times New Roman"/>
          <w:sz w:val="28"/>
          <w:szCs w:val="28"/>
          <w:lang w:eastAsia="ru-RU"/>
        </w:rPr>
        <w:t xml:space="preserve">педагог - </w:t>
      </w:r>
      <w:r w:rsidRPr="001A2AD6">
        <w:rPr>
          <w:rFonts w:ascii="Times New Roman" w:hAnsi="Times New Roman"/>
          <w:sz w:val="28"/>
          <w:szCs w:val="28"/>
          <w:lang w:eastAsia="ru-RU"/>
        </w:rPr>
        <w:t>библиотекарь) назначается руководителем общеобразовательного учреждения,    является членом педагогического коллектива и   входит в состав педагогического совета общеобразовательного учреждения.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E32EF5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>5. Методическое сопровождение деятельности библиотеки  обеспечивает специалист (методист) по учебным фондам и школьн</w:t>
      </w:r>
      <w:r>
        <w:rPr>
          <w:rFonts w:ascii="Times New Roman" w:hAnsi="Times New Roman"/>
          <w:sz w:val="28"/>
          <w:szCs w:val="28"/>
          <w:lang w:eastAsia="ru-RU"/>
        </w:rPr>
        <w:t>ым библиотекам отдела образования.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>6. Заведующий библиотекой (</w:t>
      </w:r>
      <w:r>
        <w:rPr>
          <w:rFonts w:ascii="Times New Roman" w:hAnsi="Times New Roman"/>
          <w:sz w:val="28"/>
          <w:szCs w:val="28"/>
          <w:lang w:eastAsia="ru-RU"/>
        </w:rPr>
        <w:t xml:space="preserve">педагог - 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библиотекарь) разрабатывает и представляет руководителю общеобразовательного учреждения на утверждение следующие документы: 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а) положение о библиотеке, правила пользования библиотекой;</w:t>
      </w:r>
    </w:p>
    <w:p w:rsidR="00E60A78" w:rsidRPr="0078769C" w:rsidRDefault="00E60A78" w:rsidP="007876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б) планово-отчетную документацию</w:t>
      </w:r>
      <w:r w:rsidRPr="00E32EF5">
        <w:rPr>
          <w:rFonts w:ascii="Times New Roman" w:hAnsi="Times New Roman"/>
          <w:color w:val="FF0000"/>
          <w:sz w:val="28"/>
          <w:szCs w:val="28"/>
          <w:lang w:eastAsia="ru-RU"/>
        </w:rPr>
        <w:t>.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7. Порядок комплектования штата библиотеки общеобразовательного учреждения регламентируется его уставом. 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8. 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 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9. Работники библиотек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 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0. 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 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>VI. Права и обязанности библиотеки</w:t>
      </w:r>
    </w:p>
    <w:p w:rsidR="00E60A78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E32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6.1.</w:t>
      </w:r>
      <w:r w:rsidRPr="001A2AD6">
        <w:rPr>
          <w:rFonts w:ascii="Times New Roman" w:hAnsi="Times New Roman"/>
          <w:sz w:val="28"/>
          <w:szCs w:val="28"/>
          <w:lang w:eastAsia="ru-RU"/>
        </w:rPr>
        <w:t>Работники библиотек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имеют право: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общеобразовательного учреждения и положении о библиотеке </w:t>
      </w:r>
      <w:r>
        <w:rPr>
          <w:rFonts w:ascii="Times New Roman" w:hAnsi="Times New Roman"/>
          <w:sz w:val="28"/>
          <w:szCs w:val="28"/>
          <w:lang w:eastAsia="ru-RU"/>
        </w:rPr>
        <w:t>общеобразовательного учреждения.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1A2AD6">
        <w:rPr>
          <w:rFonts w:ascii="Times New Roman" w:hAnsi="Times New Roman"/>
          <w:sz w:val="28"/>
          <w:szCs w:val="28"/>
          <w:lang w:eastAsia="ru-RU"/>
        </w:rPr>
        <w:t>роводить в установленном порядке факультативные занятия, уроки и кружки библиотечно-библиографических з</w:t>
      </w:r>
      <w:r>
        <w:rPr>
          <w:rFonts w:ascii="Times New Roman" w:hAnsi="Times New Roman"/>
          <w:sz w:val="28"/>
          <w:szCs w:val="28"/>
          <w:lang w:eastAsia="ru-RU"/>
        </w:rPr>
        <w:t>наний и информационной культуры.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A2AD6">
        <w:rPr>
          <w:rFonts w:ascii="Times New Roman" w:hAnsi="Times New Roman"/>
          <w:sz w:val="28"/>
          <w:szCs w:val="28"/>
          <w:lang w:eastAsia="ru-RU"/>
        </w:rPr>
        <w:t>пределять источники комплектования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информационных ресурсов.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A2AD6">
        <w:rPr>
          <w:rFonts w:ascii="Times New Roman" w:hAnsi="Times New Roman"/>
          <w:sz w:val="28"/>
          <w:szCs w:val="28"/>
          <w:lang w:eastAsia="ru-RU"/>
        </w:rPr>
        <w:t>зымать и реализовывать документы из фондов в соответствии с инструкци</w:t>
      </w:r>
      <w:r>
        <w:rPr>
          <w:rFonts w:ascii="Times New Roman" w:hAnsi="Times New Roman"/>
          <w:sz w:val="28"/>
          <w:szCs w:val="28"/>
          <w:lang w:eastAsia="ru-RU"/>
        </w:rPr>
        <w:t>ей по учету библиотечного фонда.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A2AD6">
        <w:rPr>
          <w:rFonts w:ascii="Times New Roman" w:hAnsi="Times New Roman"/>
          <w:sz w:val="28"/>
          <w:szCs w:val="28"/>
          <w:lang w:eastAsia="ru-RU"/>
        </w:rPr>
        <w:t>пределять в соответствии с правилами пользования библиотекой общеобразовательного учреждения, утвержденными руководителем общеобразовательного учреждения, и по согласованию с родительским комитетом или попечительским советом виды и размеры компенсации ущерба, нанесе</w:t>
      </w:r>
      <w:r>
        <w:rPr>
          <w:rFonts w:ascii="Times New Roman" w:hAnsi="Times New Roman"/>
          <w:sz w:val="28"/>
          <w:szCs w:val="28"/>
          <w:lang w:eastAsia="ru-RU"/>
        </w:rPr>
        <w:t>нного пользователями библиотеки.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носить предложения руководителю общеобразовательного учреждения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 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1A2AD6">
        <w:rPr>
          <w:rFonts w:ascii="Times New Roman" w:hAnsi="Times New Roman"/>
          <w:sz w:val="28"/>
          <w:szCs w:val="28"/>
          <w:lang w:eastAsia="ru-RU"/>
        </w:rPr>
        <w:t>частвовать в управлении общеобразовательным учреждением в порядке, опреде</w:t>
      </w:r>
      <w:r>
        <w:rPr>
          <w:rFonts w:ascii="Times New Roman" w:hAnsi="Times New Roman"/>
          <w:sz w:val="28"/>
          <w:szCs w:val="28"/>
          <w:lang w:eastAsia="ru-RU"/>
        </w:rPr>
        <w:t>ляемом уставом этого учреждения.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Иметь ежегодный отпуск  72 календарных дня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 и дополнительный оплачиваемый отпуск в соответствии с коллективным договором между работниками и руководством общеобразовательного учреждения или иными локальными нормат</w:t>
      </w:r>
      <w:r>
        <w:rPr>
          <w:rFonts w:ascii="Times New Roman" w:hAnsi="Times New Roman"/>
          <w:sz w:val="28"/>
          <w:szCs w:val="28"/>
          <w:lang w:eastAsia="ru-RU"/>
        </w:rPr>
        <w:t>ивными актами.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Быть представленным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к различным формам поощрения, наградам и знакам отличия, предусмотренным для ра</w:t>
      </w:r>
      <w:r>
        <w:rPr>
          <w:rFonts w:ascii="Times New Roman" w:hAnsi="Times New Roman"/>
          <w:sz w:val="28"/>
          <w:szCs w:val="28"/>
          <w:lang w:eastAsia="ru-RU"/>
        </w:rPr>
        <w:t>ботников образования и культуры.</w:t>
      </w:r>
    </w:p>
    <w:p w:rsidR="00E60A78" w:rsidRPr="001A2AD6" w:rsidRDefault="00E60A78" w:rsidP="005E24CD">
      <w:pPr>
        <w:numPr>
          <w:ilvl w:val="0"/>
          <w:numId w:val="15"/>
        </w:numPr>
        <w:tabs>
          <w:tab w:val="clear" w:pos="1440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1A2AD6">
        <w:rPr>
          <w:rFonts w:ascii="Times New Roman" w:hAnsi="Times New Roman"/>
          <w:sz w:val="28"/>
          <w:szCs w:val="28"/>
          <w:lang w:eastAsia="ru-RU"/>
        </w:rPr>
        <w:t>частвовать в соответствии с законодательством Российской Федерации в работе библиотечных ассоциаций или союзов.</w:t>
      </w:r>
    </w:p>
    <w:p w:rsidR="00E60A78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2304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Pr="001A2AD6">
        <w:rPr>
          <w:rFonts w:ascii="Times New Roman" w:hAnsi="Times New Roman"/>
          <w:sz w:val="28"/>
          <w:szCs w:val="28"/>
          <w:lang w:eastAsia="ru-RU"/>
        </w:rPr>
        <w:t>2. Работники библиотек обязаны: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A2AD6">
        <w:rPr>
          <w:rFonts w:ascii="Times New Roman" w:hAnsi="Times New Roman"/>
          <w:sz w:val="28"/>
          <w:szCs w:val="28"/>
          <w:lang w:eastAsia="ru-RU"/>
        </w:rPr>
        <w:t>беспечить пользователям возможность работы с инфор</w:t>
      </w:r>
      <w:r>
        <w:rPr>
          <w:rFonts w:ascii="Times New Roman" w:hAnsi="Times New Roman"/>
          <w:sz w:val="28"/>
          <w:szCs w:val="28"/>
          <w:lang w:eastAsia="ru-RU"/>
        </w:rPr>
        <w:t>мационными ресурсами библиотеки.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A2AD6">
        <w:rPr>
          <w:rFonts w:ascii="Times New Roman" w:hAnsi="Times New Roman"/>
          <w:sz w:val="28"/>
          <w:szCs w:val="28"/>
          <w:lang w:eastAsia="ru-RU"/>
        </w:rPr>
        <w:t>нформировать пользователей о видах пр</w:t>
      </w:r>
      <w:r>
        <w:rPr>
          <w:rFonts w:ascii="Times New Roman" w:hAnsi="Times New Roman"/>
          <w:sz w:val="28"/>
          <w:szCs w:val="28"/>
          <w:lang w:eastAsia="ru-RU"/>
        </w:rPr>
        <w:t>едоставляемых библиотекой услуг.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1A2AD6">
        <w:rPr>
          <w:rFonts w:ascii="Times New Roman" w:hAnsi="Times New Roman"/>
          <w:sz w:val="28"/>
          <w:szCs w:val="28"/>
          <w:lang w:eastAsia="ru-RU"/>
        </w:rPr>
        <w:t>беспечить научную организацию фондов и каталого</w:t>
      </w:r>
      <w:r>
        <w:rPr>
          <w:rFonts w:ascii="Times New Roman" w:hAnsi="Times New Roman"/>
          <w:sz w:val="28"/>
          <w:szCs w:val="28"/>
          <w:lang w:eastAsia="ru-RU"/>
        </w:rPr>
        <w:t>в.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.Ф</w:t>
      </w:r>
      <w:r w:rsidRPr="001A2AD6">
        <w:rPr>
          <w:rFonts w:ascii="Times New Roman" w:hAnsi="Times New Roman"/>
          <w:sz w:val="28"/>
          <w:szCs w:val="28"/>
          <w:lang w:eastAsia="ru-RU"/>
        </w:rPr>
        <w:t>ормировать фонды в соответствии с утвержденными  федеральными перечнями учебных изданий, образовательными программами общеобразовательного учреждения, интересами, потребностями и запроса</w:t>
      </w:r>
      <w:r>
        <w:rPr>
          <w:rFonts w:ascii="Times New Roman" w:hAnsi="Times New Roman"/>
          <w:sz w:val="28"/>
          <w:szCs w:val="28"/>
          <w:lang w:eastAsia="ru-RU"/>
        </w:rPr>
        <w:t>ми всех категорий пользователей.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1A2AD6">
        <w:rPr>
          <w:rFonts w:ascii="Times New Roman" w:hAnsi="Times New Roman"/>
          <w:sz w:val="28"/>
          <w:szCs w:val="28"/>
          <w:lang w:eastAsia="ru-RU"/>
        </w:rPr>
        <w:t>овершенствовать информационно-библиографическое и библиоте</w:t>
      </w:r>
      <w:r>
        <w:rPr>
          <w:rFonts w:ascii="Times New Roman" w:hAnsi="Times New Roman"/>
          <w:sz w:val="28"/>
          <w:szCs w:val="28"/>
          <w:lang w:eastAsia="ru-RU"/>
        </w:rPr>
        <w:t>чное обслуживание пользователей.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.О</w:t>
      </w:r>
      <w:r w:rsidRPr="001A2AD6">
        <w:rPr>
          <w:rFonts w:ascii="Times New Roman" w:hAnsi="Times New Roman"/>
          <w:sz w:val="28"/>
          <w:szCs w:val="28"/>
          <w:lang w:eastAsia="ru-RU"/>
        </w:rPr>
        <w:t>беспечивать сохранность использования носителей информации, их систем</w:t>
      </w:r>
      <w:r>
        <w:rPr>
          <w:rFonts w:ascii="Times New Roman" w:hAnsi="Times New Roman"/>
          <w:sz w:val="28"/>
          <w:szCs w:val="28"/>
          <w:lang w:eastAsia="ru-RU"/>
        </w:rPr>
        <w:t>атизацию, размещение и хранение.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беспечивать режим работы в соответствии с потребностями пользователей и работой </w:t>
      </w:r>
      <w:r>
        <w:rPr>
          <w:rFonts w:ascii="Times New Roman" w:hAnsi="Times New Roman"/>
          <w:sz w:val="28"/>
          <w:szCs w:val="28"/>
          <w:lang w:eastAsia="ru-RU"/>
        </w:rPr>
        <w:t>общеобразовательного учреждения.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тчитываться в установленном порядке перед руководителем </w:t>
      </w:r>
      <w:r>
        <w:rPr>
          <w:rFonts w:ascii="Times New Roman" w:hAnsi="Times New Roman"/>
          <w:sz w:val="28"/>
          <w:szCs w:val="28"/>
          <w:lang w:eastAsia="ru-RU"/>
        </w:rPr>
        <w:t>общеобразовательного учреждения.</w:t>
      </w:r>
    </w:p>
    <w:p w:rsidR="00E60A78" w:rsidRPr="001A2AD6" w:rsidRDefault="00E60A78" w:rsidP="005E24CD">
      <w:pPr>
        <w:numPr>
          <w:ilvl w:val="0"/>
          <w:numId w:val="1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1A2AD6">
        <w:rPr>
          <w:rFonts w:ascii="Times New Roman" w:hAnsi="Times New Roman"/>
          <w:sz w:val="28"/>
          <w:szCs w:val="28"/>
          <w:lang w:eastAsia="ru-RU"/>
        </w:rPr>
        <w:t>овышать квалификацию.</w:t>
      </w: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A2AD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2AD6">
        <w:rPr>
          <w:rFonts w:ascii="Times New Roman" w:hAnsi="Times New Roman"/>
          <w:b/>
          <w:sz w:val="28"/>
          <w:szCs w:val="28"/>
          <w:lang w:eastAsia="ru-RU"/>
        </w:rPr>
        <w:t xml:space="preserve">VII. Права и обязанности пользователей библиотеки 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7.1.</w:t>
      </w:r>
      <w:r w:rsidRPr="001A2AD6">
        <w:rPr>
          <w:rFonts w:ascii="Times New Roman" w:hAnsi="Times New Roman"/>
          <w:sz w:val="28"/>
          <w:szCs w:val="28"/>
          <w:lang w:eastAsia="ru-RU"/>
        </w:rPr>
        <w:t>Пользователи библиотеки имеют право: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получать полную информацию о составе библиотечного фонда, информационных ресурсах и предоставляемых библиотекой услугах;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пользоваться справочно-библиографическим аппаратом библиотеки;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получать консультационную помощь в поиске и выборе источников информации;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продлевать срок пользования документами;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получать  тематические,  фактографические,  уточняющие  и  библиографические справки на основе фонда библиотеки;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участвовать в мероприятиях, проводимых библиотекой;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пользоваться платными услугами, предоставляемыми библиотекой, согласно Уставу общеобразовательного учреждения и Положению о платных услугах, утвержденному руководителем общеобразовательного учреждения;</w:t>
      </w:r>
    </w:p>
    <w:p w:rsidR="00E60A78" w:rsidRPr="001A2AD6" w:rsidRDefault="00E60A78" w:rsidP="005E24CD">
      <w:pPr>
        <w:numPr>
          <w:ilvl w:val="0"/>
          <w:numId w:val="18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обращаться для разрешения конфликтной ситуации к руководителю общеобразовательного учреждения.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7.2.</w:t>
      </w:r>
      <w:r w:rsidRPr="001A2AD6">
        <w:rPr>
          <w:rFonts w:ascii="Times New Roman" w:hAnsi="Times New Roman"/>
          <w:sz w:val="28"/>
          <w:szCs w:val="28"/>
          <w:lang w:eastAsia="ru-RU"/>
        </w:rPr>
        <w:t xml:space="preserve"> Пользователи библиотеки обязаны: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соблюдать правила пользования библиотекой;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пользоваться ценными и справочными документами только в помещении библиотеки;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убедиться при получении документов 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расписываться в читательском формуляре за каждый полученный документ (исключение: обучающиеся 1—4 классов);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возвращать документы в библиотеку в установленные сроки;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заменять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E60A78" w:rsidRPr="001A2AD6" w:rsidRDefault="00E60A78" w:rsidP="005E24CD">
      <w:pPr>
        <w:numPr>
          <w:ilvl w:val="0"/>
          <w:numId w:val="20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полностью рассчитаться с библиотекой по истечении срока обучения или работы в общеобразовательном учреждении. 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7.3. </w:t>
      </w:r>
      <w:r w:rsidRPr="001A2AD6">
        <w:rPr>
          <w:rFonts w:ascii="Times New Roman" w:hAnsi="Times New Roman"/>
          <w:sz w:val="28"/>
          <w:szCs w:val="28"/>
          <w:lang w:eastAsia="ru-RU"/>
        </w:rPr>
        <w:t>Порядок пользования библиотекой:</w:t>
      </w:r>
    </w:p>
    <w:p w:rsidR="00E60A78" w:rsidRPr="001A2AD6" w:rsidRDefault="00E60A78" w:rsidP="005E24CD">
      <w:pPr>
        <w:numPr>
          <w:ilvl w:val="0"/>
          <w:numId w:val="21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запись обучающихся общеобразовательного учреждения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(иных законных представителей) обучающихся — по паспорту;</w:t>
      </w:r>
    </w:p>
    <w:p w:rsidR="00E60A78" w:rsidRPr="001A2AD6" w:rsidRDefault="00E60A78" w:rsidP="005E24CD">
      <w:pPr>
        <w:numPr>
          <w:ilvl w:val="0"/>
          <w:numId w:val="21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перерегистрация пользователей библиотеки производится ежегодно;</w:t>
      </w:r>
    </w:p>
    <w:p w:rsidR="00E60A78" w:rsidRPr="001A2AD6" w:rsidRDefault="00E60A78" w:rsidP="005E24CD">
      <w:pPr>
        <w:numPr>
          <w:ilvl w:val="0"/>
          <w:numId w:val="21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документом, подтверждающим право пользования библиотекой, является читательский формуляр; </w:t>
      </w:r>
    </w:p>
    <w:p w:rsidR="00E60A78" w:rsidRPr="001A2AD6" w:rsidRDefault="00E60A78" w:rsidP="005E24CD">
      <w:pPr>
        <w:numPr>
          <w:ilvl w:val="0"/>
          <w:numId w:val="21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читательский формуляр фиксирует дату выдачи пользователю документов из фонда библиотеки и их возвращения в библиотеку.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7.4.</w:t>
      </w:r>
      <w:r w:rsidRPr="001A2AD6">
        <w:rPr>
          <w:rFonts w:ascii="Times New Roman" w:hAnsi="Times New Roman"/>
          <w:sz w:val="28"/>
          <w:szCs w:val="28"/>
          <w:lang w:eastAsia="ru-RU"/>
        </w:rPr>
        <w:t>Порядок пользования абонементом: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пользователи имеют право получить на дом из многотомных изданий не более двух документов одновременно;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максимальные сроки пользования документами: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учебники, учебные пособия — учебный год;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научно-популярная, познавательная, художественная литература — 15 дней;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периодические издания, издания повышенного спроса — 5 дней;</w:t>
      </w:r>
    </w:p>
    <w:p w:rsidR="00E60A78" w:rsidRPr="001A2AD6" w:rsidRDefault="00E60A78" w:rsidP="005E24CD">
      <w:pPr>
        <w:numPr>
          <w:ilvl w:val="0"/>
          <w:numId w:val="22"/>
        </w:numPr>
        <w:tabs>
          <w:tab w:val="clear" w:pos="1429"/>
          <w:tab w:val="num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пользователи могут продлить срок пользования документами, если на них отсутствует спрос со стороны других пользователей.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7.5.</w:t>
      </w:r>
      <w:r w:rsidRPr="001A2AD6">
        <w:rPr>
          <w:rFonts w:ascii="Times New Roman" w:hAnsi="Times New Roman"/>
          <w:sz w:val="28"/>
          <w:szCs w:val="28"/>
          <w:lang w:eastAsia="ru-RU"/>
        </w:rPr>
        <w:t>Порядок пользования читальным залом:</w:t>
      </w:r>
    </w:p>
    <w:p w:rsidR="00E60A78" w:rsidRPr="001A2AD6" w:rsidRDefault="00E60A78" w:rsidP="005E24CD">
      <w:pPr>
        <w:numPr>
          <w:ilvl w:val="0"/>
          <w:numId w:val="23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документы, предназначенные для работы в читальном зале, на дом не выдаются;</w:t>
      </w:r>
    </w:p>
    <w:p w:rsidR="00E60A78" w:rsidRPr="001A2AD6" w:rsidRDefault="00E60A78" w:rsidP="005E24CD">
      <w:pPr>
        <w:numPr>
          <w:ilvl w:val="0"/>
          <w:numId w:val="23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E60A78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172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7.6. </w:t>
      </w:r>
      <w:r w:rsidRPr="001A2AD6">
        <w:rPr>
          <w:rFonts w:ascii="Times New Roman" w:hAnsi="Times New Roman"/>
          <w:sz w:val="28"/>
          <w:szCs w:val="28"/>
          <w:lang w:eastAsia="ru-RU"/>
        </w:rPr>
        <w:t>Порядок работы с компьютером, расположенным в  библиотеке:</w:t>
      </w:r>
    </w:p>
    <w:p w:rsidR="00E60A78" w:rsidRPr="001A2AD6" w:rsidRDefault="00E60A78" w:rsidP="005E24CD">
      <w:pPr>
        <w:numPr>
          <w:ilvl w:val="0"/>
          <w:numId w:val="24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работа с компьютером  участников образовательного процесса производится по графику, утвержденному руководителем учреждения и в присутствии сотрудника библиотеки;</w:t>
      </w:r>
    </w:p>
    <w:p w:rsidR="00E60A78" w:rsidRPr="001A2AD6" w:rsidRDefault="00E60A78" w:rsidP="005E24CD">
      <w:pPr>
        <w:numPr>
          <w:ilvl w:val="0"/>
          <w:numId w:val="24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разрешается работа за одним персональным компьютером не более двух человек одновременно;</w:t>
      </w:r>
    </w:p>
    <w:p w:rsidR="00E60A78" w:rsidRPr="001A2AD6" w:rsidRDefault="00E60A78" w:rsidP="005E24CD">
      <w:pPr>
        <w:numPr>
          <w:ilvl w:val="0"/>
          <w:numId w:val="24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пользователь имеет право работать с нетрадиционным носителем информации после предварительного тестирования его работником библиотеки;</w:t>
      </w:r>
    </w:p>
    <w:p w:rsidR="00E60A78" w:rsidRPr="001A2AD6" w:rsidRDefault="00E60A78" w:rsidP="005E24CD">
      <w:pPr>
        <w:numPr>
          <w:ilvl w:val="0"/>
          <w:numId w:val="24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>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E60A78" w:rsidRPr="001A2AD6" w:rsidRDefault="00E60A78" w:rsidP="005E24CD">
      <w:pPr>
        <w:numPr>
          <w:ilvl w:val="0"/>
          <w:numId w:val="24"/>
        </w:numPr>
        <w:tabs>
          <w:tab w:val="clear" w:pos="1429"/>
          <w:tab w:val="left" w:pos="36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2AD6">
        <w:rPr>
          <w:rFonts w:ascii="Times New Roman" w:hAnsi="Times New Roman"/>
          <w:sz w:val="28"/>
          <w:szCs w:val="28"/>
          <w:lang w:eastAsia="ru-RU"/>
        </w:rPr>
        <w:t xml:space="preserve">работа с компьютером производится согласно утвержденным санитарно-гигиеническим требованиям. </w:t>
      </w:r>
    </w:p>
    <w:p w:rsidR="00E60A78" w:rsidRPr="001A2AD6" w:rsidRDefault="00E60A78" w:rsidP="0078769C">
      <w:pPr>
        <w:spacing w:after="0" w:line="240" w:lineRule="auto"/>
        <w:ind w:left="540"/>
        <w:rPr>
          <w:rFonts w:ascii="Times New Roman" w:hAnsi="Times New Roman"/>
          <w:sz w:val="28"/>
          <w:szCs w:val="28"/>
          <w:lang w:eastAsia="ru-RU"/>
        </w:rPr>
      </w:pPr>
    </w:p>
    <w:p w:rsidR="00E60A78" w:rsidRPr="001A2AD6" w:rsidRDefault="00E60A78" w:rsidP="0078769C">
      <w:pPr>
        <w:spacing w:after="0" w:line="240" w:lineRule="auto"/>
        <w:ind w:left="540"/>
        <w:rPr>
          <w:rFonts w:ascii="Times New Roman" w:hAnsi="Times New Roman"/>
          <w:sz w:val="20"/>
          <w:szCs w:val="20"/>
          <w:lang w:eastAsia="ru-RU"/>
        </w:rPr>
      </w:pPr>
    </w:p>
    <w:p w:rsidR="00E60A78" w:rsidRDefault="00E60A78">
      <w:bookmarkStart w:id="0" w:name="_GoBack"/>
      <w:bookmarkEnd w:id="0"/>
    </w:p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Default="00E60A78"/>
    <w:p w:rsidR="00E60A78" w:rsidRPr="004225D7" w:rsidRDefault="00E60A78">
      <w:r>
        <w:rPr>
          <w:noProof/>
          <w:lang w:eastAsia="ru-RU"/>
        </w:rPr>
        <w:pict>
          <v:shape id="_x0000_s1027" type="#_x0000_t75" style="position:absolute;margin-left:-85.05pt;margin-top:-27pt;width:591.8pt;height:828.05pt;z-index:251659264">
            <v:imagedata r:id="rId6" o:title="" croptop="697f"/>
            <w10:wrap type="square"/>
          </v:shape>
        </w:pict>
      </w:r>
    </w:p>
    <w:sectPr w:rsidR="00E60A78" w:rsidRPr="004225D7" w:rsidSect="00F86CF4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A97"/>
    <w:multiLevelType w:val="hybridMultilevel"/>
    <w:tmpl w:val="4426B9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7876B5"/>
    <w:multiLevelType w:val="hybridMultilevel"/>
    <w:tmpl w:val="9D30D7A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7CD6476"/>
    <w:multiLevelType w:val="hybridMultilevel"/>
    <w:tmpl w:val="BAE452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5928D6"/>
    <w:multiLevelType w:val="hybridMultilevel"/>
    <w:tmpl w:val="A1FAA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603EBB"/>
    <w:multiLevelType w:val="hybridMultilevel"/>
    <w:tmpl w:val="A5484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E6447D"/>
    <w:multiLevelType w:val="hybridMultilevel"/>
    <w:tmpl w:val="4AB8C9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5515FB7"/>
    <w:multiLevelType w:val="hybridMultilevel"/>
    <w:tmpl w:val="12BAD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FF50B5"/>
    <w:multiLevelType w:val="multilevel"/>
    <w:tmpl w:val="08A638B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29F60311"/>
    <w:multiLevelType w:val="hybridMultilevel"/>
    <w:tmpl w:val="594E93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0E21B8"/>
    <w:multiLevelType w:val="hybridMultilevel"/>
    <w:tmpl w:val="86C0F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551480"/>
    <w:multiLevelType w:val="hybridMultilevel"/>
    <w:tmpl w:val="3AA2D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CFC73BA"/>
    <w:multiLevelType w:val="multilevel"/>
    <w:tmpl w:val="DA1E5B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2">
    <w:nsid w:val="3DC03032"/>
    <w:multiLevelType w:val="multilevel"/>
    <w:tmpl w:val="72DA7C12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90"/>
        </w:tabs>
        <w:ind w:left="27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90"/>
        </w:tabs>
        <w:ind w:left="42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90"/>
        </w:tabs>
        <w:ind w:left="57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2160"/>
      </w:pPr>
      <w:rPr>
        <w:rFonts w:cs="Times New Roman" w:hint="default"/>
      </w:rPr>
    </w:lvl>
  </w:abstractNum>
  <w:abstractNum w:abstractNumId="13">
    <w:nsid w:val="40CF7BC4"/>
    <w:multiLevelType w:val="hybridMultilevel"/>
    <w:tmpl w:val="AD5051E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2546276"/>
    <w:multiLevelType w:val="hybridMultilevel"/>
    <w:tmpl w:val="0B90E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117C41"/>
    <w:multiLevelType w:val="hybridMultilevel"/>
    <w:tmpl w:val="44E4512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CCC727A"/>
    <w:multiLevelType w:val="hybridMultilevel"/>
    <w:tmpl w:val="02C6E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981451"/>
    <w:multiLevelType w:val="multilevel"/>
    <w:tmpl w:val="08A638B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8">
    <w:nsid w:val="608B10B6"/>
    <w:multiLevelType w:val="hybridMultilevel"/>
    <w:tmpl w:val="1E0AB41A"/>
    <w:lvl w:ilvl="0" w:tplc="C3F4E912">
      <w:start w:val="1"/>
      <w:numFmt w:val="upperRoman"/>
      <w:lvlText w:val="%1."/>
      <w:lvlJc w:val="left"/>
      <w:pPr>
        <w:ind w:left="1429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6975799C"/>
    <w:multiLevelType w:val="hybridMultilevel"/>
    <w:tmpl w:val="40EACD6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6AA16232"/>
    <w:multiLevelType w:val="hybridMultilevel"/>
    <w:tmpl w:val="CD4C63E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C292B81"/>
    <w:multiLevelType w:val="multilevel"/>
    <w:tmpl w:val="38E4068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6FD353F7"/>
    <w:multiLevelType w:val="multilevel"/>
    <w:tmpl w:val="DA1E5B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3">
    <w:nsid w:val="747C124B"/>
    <w:multiLevelType w:val="hybridMultilevel"/>
    <w:tmpl w:val="16C8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8"/>
  </w:num>
  <w:num w:numId="4">
    <w:abstractNumId w:val="19"/>
  </w:num>
  <w:num w:numId="5">
    <w:abstractNumId w:val="14"/>
  </w:num>
  <w:num w:numId="6">
    <w:abstractNumId w:val="6"/>
  </w:num>
  <w:num w:numId="7">
    <w:abstractNumId w:val="10"/>
  </w:num>
  <w:num w:numId="8">
    <w:abstractNumId w:val="16"/>
  </w:num>
  <w:num w:numId="9">
    <w:abstractNumId w:val="22"/>
  </w:num>
  <w:num w:numId="10">
    <w:abstractNumId w:val="11"/>
  </w:num>
  <w:num w:numId="11">
    <w:abstractNumId w:val="1"/>
  </w:num>
  <w:num w:numId="12">
    <w:abstractNumId w:val="12"/>
  </w:num>
  <w:num w:numId="13">
    <w:abstractNumId w:val="9"/>
  </w:num>
  <w:num w:numId="14">
    <w:abstractNumId w:val="21"/>
  </w:num>
  <w:num w:numId="15">
    <w:abstractNumId w:val="8"/>
  </w:num>
  <w:num w:numId="16">
    <w:abstractNumId w:val="7"/>
  </w:num>
  <w:num w:numId="17">
    <w:abstractNumId w:val="4"/>
  </w:num>
  <w:num w:numId="18">
    <w:abstractNumId w:val="13"/>
  </w:num>
  <w:num w:numId="19">
    <w:abstractNumId w:val="17"/>
  </w:num>
  <w:num w:numId="20">
    <w:abstractNumId w:val="3"/>
  </w:num>
  <w:num w:numId="21">
    <w:abstractNumId w:val="5"/>
  </w:num>
  <w:num w:numId="22">
    <w:abstractNumId w:val="20"/>
  </w:num>
  <w:num w:numId="23">
    <w:abstractNumId w:val="2"/>
  </w:num>
  <w:num w:numId="24">
    <w:abstractNumId w:val="1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4080"/>
    <w:rsid w:val="00034080"/>
    <w:rsid w:val="000C7C87"/>
    <w:rsid w:val="00127A2F"/>
    <w:rsid w:val="0017261F"/>
    <w:rsid w:val="001A2AD6"/>
    <w:rsid w:val="001D147B"/>
    <w:rsid w:val="00224F35"/>
    <w:rsid w:val="002304CA"/>
    <w:rsid w:val="00237B67"/>
    <w:rsid w:val="003C0EB5"/>
    <w:rsid w:val="003D30F2"/>
    <w:rsid w:val="004225D7"/>
    <w:rsid w:val="00455330"/>
    <w:rsid w:val="004B7CF4"/>
    <w:rsid w:val="0053445F"/>
    <w:rsid w:val="005A6C52"/>
    <w:rsid w:val="005E24CD"/>
    <w:rsid w:val="00645F14"/>
    <w:rsid w:val="006646F3"/>
    <w:rsid w:val="006F6A7C"/>
    <w:rsid w:val="0078769C"/>
    <w:rsid w:val="007D287E"/>
    <w:rsid w:val="008B0B2E"/>
    <w:rsid w:val="00BB09BE"/>
    <w:rsid w:val="00BD6D10"/>
    <w:rsid w:val="00C54621"/>
    <w:rsid w:val="00C8557C"/>
    <w:rsid w:val="00CD3C8C"/>
    <w:rsid w:val="00D44659"/>
    <w:rsid w:val="00D5376E"/>
    <w:rsid w:val="00E32EF5"/>
    <w:rsid w:val="00E538B6"/>
    <w:rsid w:val="00E60A78"/>
    <w:rsid w:val="00F76C61"/>
    <w:rsid w:val="00F86CF4"/>
    <w:rsid w:val="00F9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47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F86CF4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876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80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12</Pages>
  <Words>3118</Words>
  <Characters>17775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777</dc:creator>
  <cp:keywords/>
  <dc:description/>
  <cp:lastModifiedBy>Компьютер № 8</cp:lastModifiedBy>
  <cp:revision>4</cp:revision>
  <cp:lastPrinted>2017-09-08T06:12:00Z</cp:lastPrinted>
  <dcterms:created xsi:type="dcterms:W3CDTF">2017-09-08T06:10:00Z</dcterms:created>
  <dcterms:modified xsi:type="dcterms:W3CDTF">2017-09-11T05:04:00Z</dcterms:modified>
</cp:coreProperties>
</file>